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orbel" w:hAnsi="Corbel"/>
          <w:sz w:val="40"/>
        </w:rPr>
        <w:id w:val="1269127002"/>
        <w:placeholder>
          <w:docPart w:val="C673FB385D45408EA8F73DED50D4F283"/>
        </w:placeholder>
        <w:temporary/>
        <w:showingPlcHdr/>
        <w15:appearance w15:val="hidden"/>
      </w:sdtPr>
      <w:sdtEndPr/>
      <w:sdtContent>
        <w:p w14:paraId="36AAEEF8" w14:textId="77777777" w:rsidR="00275260" w:rsidRPr="006771EF" w:rsidRDefault="00015440" w:rsidP="00D53571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14:paraId="569E604E" w14:textId="6DF364C3" w:rsidR="00554276" w:rsidRPr="006771EF" w:rsidRDefault="00554276" w:rsidP="00015440">
      <w:pPr>
        <w:pStyle w:val="Attendees"/>
      </w:pPr>
    </w:p>
    <w:p w14:paraId="14E183BA" w14:textId="77777777" w:rsidR="00554276" w:rsidRPr="00D2343F" w:rsidRDefault="00632399" w:rsidP="00D2343F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10976B6CAC0540E58A6619B11D9884F6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D2343F">
            <w:rPr>
              <w:rFonts w:eastAsiaTheme="majorEastAsia"/>
            </w:rPr>
            <w:t>Call to order</w:t>
          </w:r>
        </w:sdtContent>
      </w:sdt>
    </w:p>
    <w:p w14:paraId="2A8745EC" w14:textId="77777777" w:rsidR="00D50D23" w:rsidRPr="006771EF" w:rsidRDefault="00632399" w:rsidP="00D2343F">
      <w:sdt>
        <w:sdtPr>
          <w:alias w:val="Enter facilitator name:"/>
          <w:tag w:val="Enter facilitator name:"/>
          <w:id w:val="-28566333"/>
          <w:placeholder>
            <w:docPart w:val="A15E08B8A7D041438597FA65E3342765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7B2549">
            <w:t>Facilitator Name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-929966237"/>
          <w:placeholder>
            <w:docPart w:val="41DE5B0934934810A2F77D788EEDD493"/>
          </w:placeholder>
          <w:temporary/>
          <w:showingPlcHdr/>
          <w15:appearance w15:val="hidden"/>
        </w:sdtPr>
        <w:sdtEndPr/>
        <w:sdtContent>
          <w:r w:rsidR="007B2549" w:rsidRPr="007B2549">
            <w:t>called to order the regular meeting of the</w:t>
          </w:r>
        </w:sdtContent>
      </w:sdt>
      <w:r w:rsidR="007B2549" w:rsidRPr="007B2549">
        <w:t xml:space="preserve"> </w:t>
      </w:r>
      <w:sdt>
        <w:sdtPr>
          <w:alias w:val="Enter Organisation/Committee:"/>
          <w:tag w:val="Enter Organisation/Committee:"/>
          <w:id w:val="1359391056"/>
          <w:placeholder>
            <w:docPart w:val="BDBFD18CCF0A4DBA832405BDB235A40F"/>
          </w:placeholder>
          <w:temporary/>
          <w:showingPlcHdr/>
          <w15:appearance w15:val="hidden"/>
        </w:sdtPr>
        <w:sdtEndPr/>
        <w:sdtContent>
          <w:r w:rsidR="007B2549" w:rsidRPr="007B2549">
            <w:t>Organization/Committee Name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-1182578516"/>
          <w:placeholder>
            <w:docPart w:val="1DC645A94BF9470889A8E185A27EE217"/>
          </w:placeholder>
          <w:temporary/>
          <w:showingPlcHdr/>
          <w15:appearance w15:val="hidden"/>
        </w:sdtPr>
        <w:sdtEndPr/>
        <w:sdtContent>
          <w:r w:rsidR="007B2549" w:rsidRPr="007B2549">
            <w:t>at</w:t>
          </w:r>
        </w:sdtContent>
      </w:sdt>
      <w:r w:rsidR="007B2549" w:rsidRPr="007B2549">
        <w:t xml:space="preserve"> </w:t>
      </w:r>
      <w:sdt>
        <w:sdtPr>
          <w:alias w:val="Enter time:"/>
          <w:tag w:val="Enter time:"/>
          <w:id w:val="1228494308"/>
          <w:placeholder>
            <w:docPart w:val="73F732816E544B2FA6D50F470A6C68E9"/>
          </w:placeholder>
          <w:temporary/>
          <w:showingPlcHdr/>
          <w15:appearance w15:val="hidden"/>
        </w:sdtPr>
        <w:sdtEndPr/>
        <w:sdtContent>
          <w:r w:rsidR="007B2549" w:rsidRPr="007B2549">
            <w:t>time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1841049215"/>
          <w:placeholder>
            <w:docPart w:val="D7A89707EE8C4AB68A4907FA46BBE385"/>
          </w:placeholder>
          <w:temporary/>
          <w:showingPlcHdr/>
          <w15:appearance w15:val="hidden"/>
        </w:sdtPr>
        <w:sdtEndPr/>
        <w:sdtContent>
          <w:r w:rsidR="007B2549" w:rsidRPr="007B2549">
            <w:t>on</w:t>
          </w:r>
        </w:sdtContent>
      </w:sdt>
      <w:r w:rsidR="007B2549" w:rsidRPr="007B2549">
        <w:t xml:space="preserve"> </w:t>
      </w:r>
      <w:sdt>
        <w:sdtPr>
          <w:alias w:val="Enter date:"/>
          <w:tag w:val="Enter date:"/>
          <w:id w:val="359556548"/>
          <w:placeholder>
            <w:docPart w:val="B0AEB1E5E60B48848633E176D63002BC"/>
          </w:placeholder>
          <w:temporary/>
          <w:showingPlcHdr/>
          <w15:appearance w15:val="hidden"/>
        </w:sdtPr>
        <w:sdtEndPr/>
        <w:sdtContent>
          <w:r w:rsidR="007B2549" w:rsidRPr="007B2549">
            <w:t>date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2049635091"/>
          <w:placeholder>
            <w:docPart w:val="A4B432C0594B4D11B67CAD953DF36D5A"/>
          </w:placeholder>
          <w:temporary/>
          <w:showingPlcHdr/>
          <w15:appearance w15:val="hidden"/>
        </w:sdtPr>
        <w:sdtEndPr/>
        <w:sdtContent>
          <w:r w:rsidR="007B2549" w:rsidRPr="007B2549">
            <w:t>at</w:t>
          </w:r>
        </w:sdtContent>
      </w:sdt>
      <w:r w:rsidR="007B2549" w:rsidRPr="007B2549">
        <w:t xml:space="preserve"> </w:t>
      </w:r>
      <w:sdt>
        <w:sdtPr>
          <w:alias w:val="Enter location:"/>
          <w:tag w:val="Enter location:"/>
          <w:id w:val="-1735539689"/>
          <w:placeholder>
            <w:docPart w:val="5D46EF4B3A9543F7AA03C4423C938875"/>
          </w:placeholder>
          <w:temporary/>
          <w:showingPlcHdr/>
          <w15:appearance w15:val="hidden"/>
        </w:sdtPr>
        <w:sdtEndPr/>
        <w:sdtContent>
          <w:r w:rsidR="007B2549" w:rsidRPr="007B2549">
            <w:t>location</w:t>
          </w:r>
        </w:sdtContent>
      </w:sdt>
      <w:r w:rsidR="000F4987" w:rsidRPr="006771EF">
        <w:t>.</w:t>
      </w:r>
    </w:p>
    <w:p w14:paraId="22922FED" w14:textId="77777777" w:rsidR="0015180F" w:rsidRPr="00D2343F" w:rsidRDefault="00632399" w:rsidP="00D2343F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DE41ABDDC57E44A8967E24295CB92E4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2343F">
            <w:rPr>
              <w:rFonts w:eastAsiaTheme="majorEastAsia"/>
            </w:rPr>
            <w:t>Roll call</w:t>
          </w:r>
        </w:sdtContent>
      </w:sdt>
    </w:p>
    <w:p w14:paraId="5D454B9F" w14:textId="77777777" w:rsidR="0015180F" w:rsidRPr="006771EF" w:rsidRDefault="00632399" w:rsidP="00D2343F">
      <w:sdt>
        <w:sdtPr>
          <w:alias w:val="Enter secretary name:"/>
          <w:tag w:val="Enter secretary name:"/>
          <w:id w:val="-1785413358"/>
          <w:placeholder>
            <w:docPart w:val="9842E6A535814C61A5A07C841B4F3D7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7B2549">
            <w:t>Secretary Name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-2053990283"/>
          <w:placeholder>
            <w:docPart w:val="F0887D45D1484EBBA3BE6C81B5170574"/>
          </w:placeholder>
          <w:temporary/>
          <w:showingPlcHdr/>
          <w15:appearance w15:val="hidden"/>
        </w:sdtPr>
        <w:sdtEndPr/>
        <w:sdtContent>
          <w:r w:rsidR="007B2549" w:rsidRPr="007B2549">
            <w:t>conducted a roll call. The following persons were present:</w:t>
          </w:r>
        </w:sdtContent>
      </w:sdt>
      <w:r w:rsidR="007B2549" w:rsidRPr="007B2549">
        <w:t xml:space="preserve"> </w:t>
      </w:r>
      <w:sdt>
        <w:sdtPr>
          <w:alias w:val="Enter attendee names:"/>
          <w:tag w:val="Enter attendee names:"/>
          <w:id w:val="811033230"/>
          <w:placeholder>
            <w:docPart w:val="429B8A37880941788E188C040C4FCCC5"/>
          </w:placeholder>
          <w:temporary/>
          <w:showingPlcHdr/>
          <w15:appearance w15:val="hidden"/>
        </w:sdtPr>
        <w:sdtEndPr/>
        <w:sdtContent>
          <w:r w:rsidR="007B2549" w:rsidRPr="007B2549">
            <w:t>attendee names</w:t>
          </w:r>
        </w:sdtContent>
      </w:sdt>
    </w:p>
    <w:p w14:paraId="4672F943" w14:textId="77777777" w:rsidR="00B853F9" w:rsidRPr="00D2343F" w:rsidRDefault="00632399" w:rsidP="00D2343F">
      <w:pPr>
        <w:pStyle w:val="ListNumber"/>
      </w:pPr>
      <w:sdt>
        <w:sdtPr>
          <w:rPr>
            <w:rFonts w:eastAsiaTheme="majorEastAsia"/>
          </w:rPr>
          <w:alias w:val="Approval of minutes from last meeting:"/>
          <w:tag w:val="Approval of minutes from last meeting:"/>
          <w:id w:val="-1073734390"/>
          <w:placeholder>
            <w:docPart w:val="16333E55FF6D45DA9A21A52666B77A56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2343F">
            <w:rPr>
              <w:rFonts w:eastAsiaTheme="majorEastAsia"/>
            </w:rPr>
            <w:t>Approval of minutes from last meeting</w:t>
          </w:r>
        </w:sdtContent>
      </w:sdt>
    </w:p>
    <w:p w14:paraId="43D16BC3" w14:textId="77777777" w:rsidR="009F4E19" w:rsidRPr="006771EF" w:rsidRDefault="00632399" w:rsidP="00D2343F">
      <w:sdt>
        <w:sdtPr>
          <w:alias w:val="Secretary name:"/>
          <w:tag w:val="Secretary name:"/>
          <w:id w:val="-969588454"/>
          <w:placeholder>
            <w:docPart w:val="8CDFB94D6E304404973C427AFE09BC12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7B2549">
            <w:t>Secretary Name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25989314"/>
          <w:placeholder>
            <w:docPart w:val="C94FDBB7C5644203A60FADBEC50836F4"/>
          </w:placeholder>
          <w:temporary/>
          <w:showingPlcHdr/>
          <w15:appearance w15:val="hidden"/>
        </w:sdtPr>
        <w:sdtEndPr/>
        <w:sdtContent>
          <w:r w:rsidR="007B2549" w:rsidRPr="007B2549">
            <w:t>read the minutes from the last meeting. The minutes were approved as read.</w:t>
          </w:r>
        </w:sdtContent>
      </w:sdt>
    </w:p>
    <w:p w14:paraId="317E8F2D" w14:textId="48C05C7E" w:rsidR="00EF7081" w:rsidRPr="00D2343F" w:rsidRDefault="00EF7081" w:rsidP="00EF7081">
      <w:pPr>
        <w:pStyle w:val="ListNumber"/>
      </w:pPr>
      <w:r>
        <w:t>New Business / Principal’</w:t>
      </w:r>
      <w:r w:rsidR="00491D46">
        <w:t>s</w:t>
      </w:r>
      <w:r>
        <w:t xml:space="preserve"> Report</w:t>
      </w:r>
    </w:p>
    <w:sdt>
      <w:sdtPr>
        <w:alias w:val="Enter new business/summary of discussion:"/>
        <w:tag w:val="Enter new business/summary of discussion:"/>
        <w:id w:val="1849761648"/>
        <w:placeholder>
          <w:docPart w:val="BB1F646A85B24C46AA620158F84A8FC7"/>
        </w:placeholder>
        <w:temporary/>
        <w:showingPlcHdr/>
        <w15:appearance w15:val="hidden"/>
      </w:sdtPr>
      <w:sdtEndPr/>
      <w:sdtContent>
        <w:p w14:paraId="31B042C4" w14:textId="237E2F79" w:rsidR="002C3D7E" w:rsidRPr="00D2343F" w:rsidRDefault="00EF7081" w:rsidP="00521D54">
          <w:pPr>
            <w:pStyle w:val="ListNumber2"/>
          </w:pPr>
          <w:r w:rsidRPr="00D2343F">
            <w:t>New business/summary of discussion</w:t>
          </w:r>
        </w:p>
      </w:sdtContent>
    </w:sdt>
    <w:p w14:paraId="51FE1D63" w14:textId="7B3D35DD" w:rsidR="0015180F" w:rsidRPr="00D2343F" w:rsidRDefault="00EF7081" w:rsidP="00D2343F">
      <w:pPr>
        <w:pStyle w:val="ListNumber"/>
      </w:pPr>
      <w:r>
        <w:t>Accountability Funds</w:t>
      </w:r>
    </w:p>
    <w:p w14:paraId="64EF4837" w14:textId="245655EB" w:rsidR="002C3D7E" w:rsidRDefault="00EF7081" w:rsidP="00EF7081">
      <w:pPr>
        <w:pStyle w:val="ListNumber2"/>
      </w:pPr>
      <w:r>
        <w:t>Funding amount/ update</w:t>
      </w:r>
    </w:p>
    <w:p w14:paraId="737B3708" w14:textId="3AA96909" w:rsidR="00491D46" w:rsidRPr="00D2343F" w:rsidRDefault="00491D46" w:rsidP="00491D46">
      <w:pPr>
        <w:pStyle w:val="ListNumber"/>
      </w:pPr>
      <w:r>
        <w:t xml:space="preserve"> Surveys</w:t>
      </w:r>
    </w:p>
    <w:p w14:paraId="4AB2460A" w14:textId="77777777" w:rsidR="0015180F" w:rsidRPr="00D2343F" w:rsidRDefault="00632399" w:rsidP="00D2343F">
      <w:pPr>
        <w:pStyle w:val="ListNumber"/>
      </w:pPr>
      <w:sdt>
        <w:sdtPr>
          <w:alias w:val="Adjournment:"/>
          <w:tag w:val="Adjournment:"/>
          <w:id w:val="-768846696"/>
          <w:placeholder>
            <w:docPart w:val="9570D0A5483F4FDB956E995D8205FB66"/>
          </w:placeholder>
          <w:temporary/>
          <w:showingPlcHdr/>
          <w15:appearance w15:val="hidden"/>
        </w:sdtPr>
        <w:sdtEndPr/>
        <w:sdtContent>
          <w:r w:rsidR="00285B87" w:rsidRPr="00D2343F">
            <w:t>Adjournment</w:t>
          </w:r>
        </w:sdtContent>
      </w:sdt>
    </w:p>
    <w:p w14:paraId="3435C23A" w14:textId="58FB196D" w:rsidR="00680296" w:rsidRDefault="00632399" w:rsidP="00D2343F">
      <w:sdt>
        <w:sdtPr>
          <w:alias w:val="Facilitator name:"/>
          <w:tag w:val="Facilitator name:"/>
          <w:id w:val="-1874911055"/>
          <w:placeholder>
            <w:docPart w:val="1E46CCF9184D450EA3E976FF084CA2D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7B2549">
            <w:t>Facilitator Name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-1785491353"/>
          <w:placeholder>
            <w:docPart w:val="997D20A549C04B2A831F9152BF6C3ADD"/>
          </w:placeholder>
          <w:temporary/>
          <w:showingPlcHdr/>
          <w15:appearance w15:val="hidden"/>
        </w:sdtPr>
        <w:sdtEndPr/>
        <w:sdtContent>
          <w:r w:rsidR="007B2549" w:rsidRPr="007B2549">
            <w:t>adjourned the meeting at</w:t>
          </w:r>
        </w:sdtContent>
      </w:sdt>
      <w:r w:rsidR="007B2549" w:rsidRPr="007B2549">
        <w:t xml:space="preserve"> </w:t>
      </w:r>
      <w:sdt>
        <w:sdtPr>
          <w:alias w:val="Enter time:"/>
          <w:tag w:val="Enter time:"/>
          <w:id w:val="811033343"/>
          <w:placeholder>
            <w:docPart w:val="8C7EACAE2C444FA0A4D40B3400CC5561"/>
          </w:placeholder>
          <w:temporary/>
          <w:showingPlcHdr/>
          <w15:appearance w15:val="hidden"/>
        </w:sdtPr>
        <w:sdtEndPr/>
        <w:sdtContent>
          <w:r w:rsidR="007B2549" w:rsidRPr="007B2549">
            <w:t>time</w:t>
          </w:r>
        </w:sdtContent>
      </w:sdt>
      <w:r w:rsidR="00EF7081">
        <w:t xml:space="preserve"> called</w:t>
      </w:r>
    </w:p>
    <w:p w14:paraId="002EF414" w14:textId="77777777" w:rsidR="00491D46" w:rsidRPr="006771EF" w:rsidRDefault="00491D46" w:rsidP="00D2343F"/>
    <w:p w14:paraId="0D6907AF" w14:textId="123FA74C" w:rsidR="008E476B" w:rsidRPr="006771EF" w:rsidRDefault="008E476B" w:rsidP="00D2343F"/>
    <w:p w14:paraId="11588B89" w14:textId="411C9AC3" w:rsidR="00015440" w:rsidRDefault="00015440" w:rsidP="00EF7081">
      <w:pPr>
        <w:ind w:left="0"/>
      </w:pPr>
    </w:p>
    <w:sectPr w:rsidR="00015440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737E9" w14:textId="77777777" w:rsidR="0016134E" w:rsidRDefault="0016134E" w:rsidP="001E7D29">
      <w:pPr>
        <w:spacing w:after="0" w:line="240" w:lineRule="auto"/>
      </w:pPr>
      <w:r>
        <w:separator/>
      </w:r>
    </w:p>
  </w:endnote>
  <w:endnote w:type="continuationSeparator" w:id="0">
    <w:p w14:paraId="034E8121" w14:textId="77777777" w:rsidR="0016134E" w:rsidRDefault="0016134E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507E34" w14:textId="77777777" w:rsidR="0016134E" w:rsidRDefault="0016134E" w:rsidP="001E7D29">
      <w:pPr>
        <w:spacing w:after="0" w:line="240" w:lineRule="auto"/>
      </w:pPr>
      <w:r>
        <w:separator/>
      </w:r>
    </w:p>
  </w:footnote>
  <w:footnote w:type="continuationSeparator" w:id="0">
    <w:p w14:paraId="6D98E360" w14:textId="77777777" w:rsidR="0016134E" w:rsidRDefault="0016134E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9FEC6" w14:textId="3AD9CE42" w:rsidR="00EF7081" w:rsidRPr="00EF7081" w:rsidRDefault="008C7664" w:rsidP="00015440">
    <w:pPr>
      <w:pStyle w:val="Header"/>
      <w:rPr>
        <w:noProof/>
        <w:color w:val="FFFFFF" w:themeColor="background1"/>
        <w:sz w:val="36"/>
        <w:szCs w:val="36"/>
      </w:rPr>
    </w:pPr>
    <w:r w:rsidRPr="00EF7081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F055ED9" wp14:editId="7C147C47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3CFA09CB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gFJJLE8IPA0UiSbH8oBSEQ1MJCrH8jA5lgeUimhgIlE5lofJsTyUYwmB1QvK&#10;sTxMjuUBpZLbwORYHsqxhMCrgiLR5FgeyrGEwNNAkWhyLA/lWELgaaBINDmWh3IsIbA0UI7lYXIs&#10;D+VYQuBpoEg0OZaHciwh8DRQJJocy0M5lhB4GigSTY7loRxLCDwNFIkmx/JQjiUEjgZP5VhC4GUg&#10;HMvT5FieyrGEwNNAZuenybE8lWMJgaeBzM5Pk2N5KscSAk8DWSc+TY7lqRxLCDwNZJ34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EF7081" w:rsidRPr="00EF7081">
      <w:rPr>
        <w:noProof/>
        <w:color w:val="FFFFFF" w:themeColor="background1"/>
        <w:sz w:val="36"/>
        <w:szCs w:val="36"/>
      </w:rPr>
      <w:t xml:space="preserve">North Fork Elementary </w:t>
    </w:r>
  </w:p>
  <w:p w14:paraId="56BF44C4" w14:textId="61C24BFC" w:rsidR="00066754" w:rsidRPr="00EF7081" w:rsidRDefault="00EF7081" w:rsidP="00015440">
    <w:pPr>
      <w:pStyle w:val="Header"/>
      <w:rPr>
        <w:noProof/>
        <w:color w:val="FFFFFF" w:themeColor="background1"/>
        <w:sz w:val="36"/>
        <w:szCs w:val="36"/>
      </w:rPr>
    </w:pPr>
    <w:r w:rsidRPr="00EF7081">
      <w:rPr>
        <w:noProof/>
        <w:color w:val="FFFFFF" w:themeColor="background1"/>
        <w:sz w:val="36"/>
        <w:szCs w:val="36"/>
      </w:rPr>
      <w:t>SAC &amp; SAF Meeting</w:t>
    </w:r>
    <w:r w:rsidR="00066754" w:rsidRPr="00EF7081">
      <w:rPr>
        <w:noProof/>
        <w:sz w:val="36"/>
        <w:szCs w:val="36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EF7081" w14:paraId="6CA2F6E6" w14:textId="77777777" w:rsidTr="00015440">
      <w:trPr>
        <w:jc w:val="right"/>
      </w:trPr>
      <w:tc>
        <w:tcPr>
          <w:tcW w:w="432" w:type="dxa"/>
          <w:vAlign w:val="bottom"/>
        </w:tcPr>
        <w:p w14:paraId="02BDEAB9" w14:textId="77777777" w:rsidR="00066754" w:rsidRPr="00EF7081" w:rsidRDefault="00066754" w:rsidP="00015440">
          <w:pPr>
            <w:pStyle w:val="Header"/>
            <w:jc w:val="center"/>
            <w:rPr>
              <w:sz w:val="32"/>
              <w:szCs w:val="32"/>
            </w:rPr>
          </w:pPr>
          <w:r w:rsidRPr="00EF7081">
            <w:rPr>
              <w:noProof/>
              <w:sz w:val="32"/>
              <w:szCs w:val="32"/>
            </w:rPr>
            <w:drawing>
              <wp:inline distT="0" distB="0" distL="0" distR="0" wp14:anchorId="42A0DBFE" wp14:editId="30246D93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AE274AD" w14:textId="7524A2CF" w:rsidR="00066754" w:rsidRPr="00EF7081" w:rsidRDefault="00066754" w:rsidP="00015440">
          <w:pPr>
            <w:pStyle w:val="Header"/>
            <w:rPr>
              <w:sz w:val="32"/>
              <w:szCs w:val="32"/>
            </w:rPr>
          </w:pPr>
          <w:r w:rsidRPr="00EF7081">
            <w:rPr>
              <w:sz w:val="32"/>
              <w:szCs w:val="32"/>
            </w:rPr>
            <w:t xml:space="preserve">Location: </w:t>
          </w:r>
          <w:r w:rsidR="00EF7081" w:rsidRPr="00EF7081">
            <w:rPr>
              <w:sz w:val="32"/>
              <w:szCs w:val="32"/>
            </w:rPr>
            <w:t>Media Center</w:t>
          </w:r>
        </w:p>
      </w:tc>
    </w:tr>
    <w:tr w:rsidR="00066754" w:rsidRPr="00EF7081" w14:paraId="43CD5E86" w14:textId="77777777" w:rsidTr="00015440">
      <w:trPr>
        <w:jc w:val="right"/>
      </w:trPr>
      <w:tc>
        <w:tcPr>
          <w:tcW w:w="432" w:type="dxa"/>
          <w:vAlign w:val="bottom"/>
        </w:tcPr>
        <w:p w14:paraId="42E6D588" w14:textId="77777777" w:rsidR="00066754" w:rsidRPr="00EF7081" w:rsidRDefault="00066754" w:rsidP="00015440">
          <w:pPr>
            <w:pStyle w:val="Header"/>
            <w:jc w:val="center"/>
            <w:rPr>
              <w:sz w:val="32"/>
              <w:szCs w:val="32"/>
            </w:rPr>
          </w:pPr>
          <w:r w:rsidRPr="00EF7081">
            <w:rPr>
              <w:noProof/>
              <w:sz w:val="32"/>
              <w:szCs w:val="32"/>
            </w:rPr>
            <w:drawing>
              <wp:inline distT="0" distB="0" distL="0" distR="0" wp14:anchorId="008C7E97" wp14:editId="28E126B2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C9AA58A" w14:textId="59FEC7B5" w:rsidR="00066754" w:rsidRPr="00EF7081" w:rsidRDefault="00066754" w:rsidP="00015440">
          <w:pPr>
            <w:pStyle w:val="Header"/>
            <w:rPr>
              <w:sz w:val="32"/>
              <w:szCs w:val="32"/>
            </w:rPr>
          </w:pPr>
          <w:r w:rsidRPr="00EF7081">
            <w:rPr>
              <w:sz w:val="32"/>
              <w:szCs w:val="32"/>
            </w:rPr>
            <w:t>Date:</w:t>
          </w:r>
          <w:r w:rsidR="00EF7081" w:rsidRPr="00EF7081">
            <w:rPr>
              <w:sz w:val="32"/>
              <w:szCs w:val="32"/>
            </w:rPr>
            <w:t xml:space="preserve"> March 1, 2022</w:t>
          </w:r>
        </w:p>
      </w:tc>
    </w:tr>
    <w:tr w:rsidR="00066754" w:rsidRPr="00EF7081" w14:paraId="04B388E4" w14:textId="77777777" w:rsidTr="00015440">
      <w:trPr>
        <w:jc w:val="right"/>
      </w:trPr>
      <w:tc>
        <w:tcPr>
          <w:tcW w:w="432" w:type="dxa"/>
          <w:vAlign w:val="bottom"/>
        </w:tcPr>
        <w:p w14:paraId="38B007C8" w14:textId="77777777" w:rsidR="00066754" w:rsidRPr="00EF7081" w:rsidRDefault="00066754" w:rsidP="00015440">
          <w:pPr>
            <w:pStyle w:val="Header"/>
            <w:jc w:val="center"/>
            <w:rPr>
              <w:sz w:val="32"/>
              <w:szCs w:val="32"/>
            </w:rPr>
          </w:pPr>
          <w:r w:rsidRPr="00EF7081">
            <w:rPr>
              <w:noProof/>
              <w:sz w:val="32"/>
              <w:szCs w:val="32"/>
            </w:rPr>
            <w:drawing>
              <wp:inline distT="0" distB="0" distL="0" distR="0" wp14:anchorId="60964B36" wp14:editId="00D04614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42759F9" w14:textId="6AFCD7AF" w:rsidR="00066754" w:rsidRPr="00EF7081" w:rsidRDefault="00066754" w:rsidP="00015440">
          <w:pPr>
            <w:pStyle w:val="Header"/>
            <w:rPr>
              <w:sz w:val="32"/>
              <w:szCs w:val="32"/>
            </w:rPr>
          </w:pPr>
          <w:r w:rsidRPr="00EF7081">
            <w:rPr>
              <w:sz w:val="32"/>
              <w:szCs w:val="32"/>
            </w:rPr>
            <w:t>Time:</w:t>
          </w:r>
          <w:r w:rsidR="007B2549" w:rsidRPr="00EF7081">
            <w:rPr>
              <w:sz w:val="32"/>
              <w:szCs w:val="32"/>
            </w:rPr>
            <w:t xml:space="preserve"> </w:t>
          </w:r>
          <w:r w:rsidR="00EF7081" w:rsidRPr="00EF7081">
            <w:rPr>
              <w:sz w:val="32"/>
              <w:szCs w:val="32"/>
            </w:rPr>
            <w:t>3:15 p.m.</w:t>
          </w:r>
        </w:p>
      </w:tc>
    </w:tr>
  </w:tbl>
  <w:p w14:paraId="769747B9" w14:textId="77777777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10667B74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81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6134E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26BD6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91D46"/>
    <w:rsid w:val="004B5C09"/>
    <w:rsid w:val="004E227E"/>
    <w:rsid w:val="004F6E40"/>
    <w:rsid w:val="00500DD1"/>
    <w:rsid w:val="00521AE3"/>
    <w:rsid w:val="00521D54"/>
    <w:rsid w:val="00535B54"/>
    <w:rsid w:val="00554276"/>
    <w:rsid w:val="00564D17"/>
    <w:rsid w:val="00570173"/>
    <w:rsid w:val="005D3902"/>
    <w:rsid w:val="005E0ED9"/>
    <w:rsid w:val="00616B41"/>
    <w:rsid w:val="00620AE8"/>
    <w:rsid w:val="00632399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EF7081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3B4DF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00064995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673FB385D45408EA8F73DED50D4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FCDE8-4484-4C59-83EF-DA310B9FCCCA}"/>
      </w:docPartPr>
      <w:docPartBody>
        <w:p w:rsidR="00C4491F" w:rsidRDefault="00BB5E63">
          <w:pPr>
            <w:pStyle w:val="C673FB385D45408EA8F73DED50D4F283"/>
          </w:pPr>
          <w:r w:rsidRPr="00015440">
            <w:t>Meeting Agenda</w:t>
          </w:r>
        </w:p>
      </w:docPartBody>
    </w:docPart>
    <w:docPart>
      <w:docPartPr>
        <w:name w:val="10976B6CAC0540E58A6619B11D988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45941-2A33-46CA-A325-814381765CE6}"/>
      </w:docPartPr>
      <w:docPartBody>
        <w:p w:rsidR="00C4491F" w:rsidRDefault="00BB5E63">
          <w:pPr>
            <w:pStyle w:val="10976B6CAC0540E58A6619B11D9884F6"/>
          </w:pPr>
          <w:r w:rsidRPr="00D2343F">
            <w:rPr>
              <w:rFonts w:eastAsiaTheme="majorEastAsia"/>
            </w:rPr>
            <w:t>Call to order</w:t>
          </w:r>
        </w:p>
      </w:docPartBody>
    </w:docPart>
    <w:docPart>
      <w:docPartPr>
        <w:name w:val="A15E08B8A7D041438597FA65E3342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FD05F-5D27-4D0F-8D41-8D0857A257A8}"/>
      </w:docPartPr>
      <w:docPartBody>
        <w:p w:rsidR="00C4491F" w:rsidRDefault="00BB5E63">
          <w:pPr>
            <w:pStyle w:val="A15E08B8A7D041438597FA65E3342765"/>
          </w:pPr>
          <w:r w:rsidRPr="007B2549">
            <w:t>Facilitator Name</w:t>
          </w:r>
        </w:p>
      </w:docPartBody>
    </w:docPart>
    <w:docPart>
      <w:docPartPr>
        <w:name w:val="41DE5B0934934810A2F77D788EEDD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12205-092A-4F88-9B57-6731949A7E90}"/>
      </w:docPartPr>
      <w:docPartBody>
        <w:p w:rsidR="00C4491F" w:rsidRDefault="00BB5E63">
          <w:pPr>
            <w:pStyle w:val="41DE5B0934934810A2F77D788EEDD493"/>
          </w:pPr>
          <w:r w:rsidRPr="007B2549">
            <w:t>called to order the regular meeting of the</w:t>
          </w:r>
        </w:p>
      </w:docPartBody>
    </w:docPart>
    <w:docPart>
      <w:docPartPr>
        <w:name w:val="BDBFD18CCF0A4DBA832405BDB235A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BCDF9-015C-44DF-89AE-183108AA045F}"/>
      </w:docPartPr>
      <w:docPartBody>
        <w:p w:rsidR="00C4491F" w:rsidRDefault="00BB5E63">
          <w:pPr>
            <w:pStyle w:val="BDBFD18CCF0A4DBA832405BDB235A40F"/>
          </w:pPr>
          <w:r w:rsidRPr="007B2549">
            <w:t>Organization/Committee Name</w:t>
          </w:r>
        </w:p>
      </w:docPartBody>
    </w:docPart>
    <w:docPart>
      <w:docPartPr>
        <w:name w:val="1DC645A94BF9470889A8E185A27EE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92F0C-8C06-4620-8CB3-07E0ED3078CE}"/>
      </w:docPartPr>
      <w:docPartBody>
        <w:p w:rsidR="00C4491F" w:rsidRDefault="00BB5E63">
          <w:pPr>
            <w:pStyle w:val="1DC645A94BF9470889A8E185A27EE217"/>
          </w:pPr>
          <w:r w:rsidRPr="007B2549">
            <w:t>at</w:t>
          </w:r>
        </w:p>
      </w:docPartBody>
    </w:docPart>
    <w:docPart>
      <w:docPartPr>
        <w:name w:val="73F732816E544B2FA6D50F470A6C6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56A38-FD55-4585-A1F7-394C70B6522C}"/>
      </w:docPartPr>
      <w:docPartBody>
        <w:p w:rsidR="00C4491F" w:rsidRDefault="00BB5E63">
          <w:pPr>
            <w:pStyle w:val="73F732816E544B2FA6D50F470A6C68E9"/>
          </w:pPr>
          <w:r w:rsidRPr="007B2549">
            <w:t>time</w:t>
          </w:r>
        </w:p>
      </w:docPartBody>
    </w:docPart>
    <w:docPart>
      <w:docPartPr>
        <w:name w:val="D7A89707EE8C4AB68A4907FA46BBE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51852-D2FD-4034-AA55-C871D143C95D}"/>
      </w:docPartPr>
      <w:docPartBody>
        <w:p w:rsidR="00C4491F" w:rsidRDefault="00BB5E63">
          <w:pPr>
            <w:pStyle w:val="D7A89707EE8C4AB68A4907FA46BBE385"/>
          </w:pPr>
          <w:r w:rsidRPr="007B2549">
            <w:t>on</w:t>
          </w:r>
        </w:p>
      </w:docPartBody>
    </w:docPart>
    <w:docPart>
      <w:docPartPr>
        <w:name w:val="B0AEB1E5E60B48848633E176D6300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EA334-8119-41CC-AACD-C41A09C7684B}"/>
      </w:docPartPr>
      <w:docPartBody>
        <w:p w:rsidR="00C4491F" w:rsidRDefault="00BB5E63">
          <w:pPr>
            <w:pStyle w:val="B0AEB1E5E60B48848633E176D63002BC"/>
          </w:pPr>
          <w:r w:rsidRPr="007B2549">
            <w:t>date</w:t>
          </w:r>
        </w:p>
      </w:docPartBody>
    </w:docPart>
    <w:docPart>
      <w:docPartPr>
        <w:name w:val="A4B432C0594B4D11B67CAD953DF36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20068-6A96-461A-85CE-18ACCDF9CE26}"/>
      </w:docPartPr>
      <w:docPartBody>
        <w:p w:rsidR="00C4491F" w:rsidRDefault="00BB5E63">
          <w:pPr>
            <w:pStyle w:val="A4B432C0594B4D11B67CAD953DF36D5A"/>
          </w:pPr>
          <w:r w:rsidRPr="007B2549">
            <w:t>at</w:t>
          </w:r>
        </w:p>
      </w:docPartBody>
    </w:docPart>
    <w:docPart>
      <w:docPartPr>
        <w:name w:val="5D46EF4B3A9543F7AA03C4423C938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8AEFB-7295-49C7-982B-D6FDC7A2FEAE}"/>
      </w:docPartPr>
      <w:docPartBody>
        <w:p w:rsidR="00C4491F" w:rsidRDefault="00BB5E63">
          <w:pPr>
            <w:pStyle w:val="5D46EF4B3A9543F7AA03C4423C938875"/>
          </w:pPr>
          <w:r w:rsidRPr="007B2549">
            <w:t>location</w:t>
          </w:r>
        </w:p>
      </w:docPartBody>
    </w:docPart>
    <w:docPart>
      <w:docPartPr>
        <w:name w:val="DE41ABDDC57E44A8967E24295CB92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2A226-39B1-41DE-8CF3-55E5916EFC86}"/>
      </w:docPartPr>
      <w:docPartBody>
        <w:p w:rsidR="00C4491F" w:rsidRDefault="00BB5E63">
          <w:pPr>
            <w:pStyle w:val="DE41ABDDC57E44A8967E24295CB92E42"/>
          </w:pPr>
          <w:r w:rsidRPr="00D2343F">
            <w:rPr>
              <w:rFonts w:eastAsiaTheme="majorEastAsia"/>
            </w:rPr>
            <w:t>Roll call</w:t>
          </w:r>
        </w:p>
      </w:docPartBody>
    </w:docPart>
    <w:docPart>
      <w:docPartPr>
        <w:name w:val="9842E6A535814C61A5A07C841B4F3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15602-D6CE-4704-BC75-2099EDAF12FE}"/>
      </w:docPartPr>
      <w:docPartBody>
        <w:p w:rsidR="00C4491F" w:rsidRDefault="00BB5E63">
          <w:pPr>
            <w:pStyle w:val="9842E6A535814C61A5A07C841B4F3D7E"/>
          </w:pPr>
          <w:r w:rsidRPr="007B2549">
            <w:t>Secretary Name</w:t>
          </w:r>
        </w:p>
      </w:docPartBody>
    </w:docPart>
    <w:docPart>
      <w:docPartPr>
        <w:name w:val="F0887D45D1484EBBA3BE6C81B5170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86957-285A-4A6B-A906-218B58D84138}"/>
      </w:docPartPr>
      <w:docPartBody>
        <w:p w:rsidR="00C4491F" w:rsidRDefault="00BB5E63">
          <w:pPr>
            <w:pStyle w:val="F0887D45D1484EBBA3BE6C81B5170574"/>
          </w:pPr>
          <w:r w:rsidRPr="007B2549">
            <w:t>conducted a roll call. The following persons were present:</w:t>
          </w:r>
        </w:p>
      </w:docPartBody>
    </w:docPart>
    <w:docPart>
      <w:docPartPr>
        <w:name w:val="429B8A37880941788E188C040C4FC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FAB83-A111-4FAB-A5F4-9147330E5064}"/>
      </w:docPartPr>
      <w:docPartBody>
        <w:p w:rsidR="00C4491F" w:rsidRDefault="00BB5E63">
          <w:pPr>
            <w:pStyle w:val="429B8A37880941788E188C040C4FCCC5"/>
          </w:pPr>
          <w:r w:rsidRPr="007B2549">
            <w:t>attendee names</w:t>
          </w:r>
        </w:p>
      </w:docPartBody>
    </w:docPart>
    <w:docPart>
      <w:docPartPr>
        <w:name w:val="16333E55FF6D45DA9A21A52666B77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CA06E-9079-4480-84D1-4B188E65084D}"/>
      </w:docPartPr>
      <w:docPartBody>
        <w:p w:rsidR="00C4491F" w:rsidRDefault="00BB5E63">
          <w:pPr>
            <w:pStyle w:val="16333E55FF6D45DA9A21A52666B77A56"/>
          </w:pPr>
          <w:r w:rsidRPr="00D2343F">
            <w:rPr>
              <w:rFonts w:eastAsiaTheme="majorEastAsia"/>
            </w:rPr>
            <w:t>Approval of minutes from last meeting</w:t>
          </w:r>
        </w:p>
      </w:docPartBody>
    </w:docPart>
    <w:docPart>
      <w:docPartPr>
        <w:name w:val="8CDFB94D6E304404973C427AFE09B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D8407-E6B0-4F10-BF07-B5E8CE638755}"/>
      </w:docPartPr>
      <w:docPartBody>
        <w:p w:rsidR="00C4491F" w:rsidRDefault="00BB5E63">
          <w:pPr>
            <w:pStyle w:val="8CDFB94D6E304404973C427AFE09BC12"/>
          </w:pPr>
          <w:r w:rsidRPr="007B2549">
            <w:t>Secretary Name</w:t>
          </w:r>
        </w:p>
      </w:docPartBody>
    </w:docPart>
    <w:docPart>
      <w:docPartPr>
        <w:name w:val="C94FDBB7C5644203A60FADBEC5083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EB88F-34BE-4332-87E8-C7B7E361A54A}"/>
      </w:docPartPr>
      <w:docPartBody>
        <w:p w:rsidR="00C4491F" w:rsidRDefault="00BB5E63">
          <w:pPr>
            <w:pStyle w:val="C94FDBB7C5644203A60FADBEC50836F4"/>
          </w:pPr>
          <w:r w:rsidRPr="007B2549">
            <w:t>read the minutes from the last meeting. The minutes were approved as read.</w:t>
          </w:r>
        </w:p>
      </w:docPartBody>
    </w:docPart>
    <w:docPart>
      <w:docPartPr>
        <w:name w:val="9570D0A5483F4FDB956E995D8205F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44DAE-8DF1-4D81-A450-7B53C88E4FD0}"/>
      </w:docPartPr>
      <w:docPartBody>
        <w:p w:rsidR="00C4491F" w:rsidRDefault="00BB5E63">
          <w:pPr>
            <w:pStyle w:val="9570D0A5483F4FDB956E995D8205FB66"/>
          </w:pPr>
          <w:r w:rsidRPr="00D2343F">
            <w:t>Adjournment</w:t>
          </w:r>
        </w:p>
      </w:docPartBody>
    </w:docPart>
    <w:docPart>
      <w:docPartPr>
        <w:name w:val="1E46CCF9184D450EA3E976FF084CA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E3282-9264-432D-8223-3BCC86327C7E}"/>
      </w:docPartPr>
      <w:docPartBody>
        <w:p w:rsidR="00C4491F" w:rsidRDefault="00BB5E63">
          <w:pPr>
            <w:pStyle w:val="1E46CCF9184D450EA3E976FF084CA2D1"/>
          </w:pPr>
          <w:r w:rsidRPr="007B2549">
            <w:t>Facilitator Name</w:t>
          </w:r>
        </w:p>
      </w:docPartBody>
    </w:docPart>
    <w:docPart>
      <w:docPartPr>
        <w:name w:val="997D20A549C04B2A831F9152BF6C3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25308-B549-4A5D-B98D-22455DF564DB}"/>
      </w:docPartPr>
      <w:docPartBody>
        <w:p w:rsidR="00C4491F" w:rsidRDefault="00BB5E63">
          <w:pPr>
            <w:pStyle w:val="997D20A549C04B2A831F9152BF6C3ADD"/>
          </w:pPr>
          <w:r w:rsidRPr="007B2549">
            <w:t>adjourned the meeting at</w:t>
          </w:r>
        </w:p>
      </w:docPartBody>
    </w:docPart>
    <w:docPart>
      <w:docPartPr>
        <w:name w:val="8C7EACAE2C444FA0A4D40B3400CC5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E6311-6157-4A82-A531-5E585F5CC8F1}"/>
      </w:docPartPr>
      <w:docPartBody>
        <w:p w:rsidR="00C4491F" w:rsidRDefault="00BB5E63">
          <w:pPr>
            <w:pStyle w:val="8C7EACAE2C444FA0A4D40B3400CC5561"/>
          </w:pPr>
          <w:r w:rsidRPr="007B2549">
            <w:t>time</w:t>
          </w:r>
        </w:p>
      </w:docPartBody>
    </w:docPart>
    <w:docPart>
      <w:docPartPr>
        <w:name w:val="BB1F646A85B24C46AA620158F84A8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AEE8A-5CA5-4AAF-965B-9FAFB50BE976}"/>
      </w:docPartPr>
      <w:docPartBody>
        <w:p w:rsidR="00C4491F" w:rsidRDefault="004A3356" w:rsidP="004A3356">
          <w:pPr>
            <w:pStyle w:val="BB1F646A85B24C46AA620158F84A8FC7"/>
          </w:pPr>
          <w:r w:rsidRPr="00D2343F">
            <w:t>New business/summary of discussion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356"/>
    <w:rsid w:val="004A3356"/>
    <w:rsid w:val="00BB5E63"/>
    <w:rsid w:val="00C4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73FB385D45408EA8F73DED50D4F283">
    <w:name w:val="C673FB385D45408EA8F73DED50D4F283"/>
  </w:style>
  <w:style w:type="paragraph" w:customStyle="1" w:styleId="CF2779576E134ECAA68325C92F51DAA5">
    <w:name w:val="CF2779576E134ECAA68325C92F51DAA5"/>
  </w:style>
  <w:style w:type="paragraph" w:customStyle="1" w:styleId="10976B6CAC0540E58A6619B11D9884F6">
    <w:name w:val="10976B6CAC0540E58A6619B11D9884F6"/>
  </w:style>
  <w:style w:type="paragraph" w:customStyle="1" w:styleId="A15E08B8A7D041438597FA65E3342765">
    <w:name w:val="A15E08B8A7D041438597FA65E3342765"/>
  </w:style>
  <w:style w:type="paragraph" w:customStyle="1" w:styleId="41DE5B0934934810A2F77D788EEDD493">
    <w:name w:val="41DE5B0934934810A2F77D788EEDD493"/>
  </w:style>
  <w:style w:type="paragraph" w:customStyle="1" w:styleId="BDBFD18CCF0A4DBA832405BDB235A40F">
    <w:name w:val="BDBFD18CCF0A4DBA832405BDB235A40F"/>
  </w:style>
  <w:style w:type="paragraph" w:customStyle="1" w:styleId="1DC645A94BF9470889A8E185A27EE217">
    <w:name w:val="1DC645A94BF9470889A8E185A27EE217"/>
  </w:style>
  <w:style w:type="paragraph" w:customStyle="1" w:styleId="73F732816E544B2FA6D50F470A6C68E9">
    <w:name w:val="73F732816E544B2FA6D50F470A6C68E9"/>
  </w:style>
  <w:style w:type="paragraph" w:customStyle="1" w:styleId="D7A89707EE8C4AB68A4907FA46BBE385">
    <w:name w:val="D7A89707EE8C4AB68A4907FA46BBE385"/>
  </w:style>
  <w:style w:type="paragraph" w:customStyle="1" w:styleId="B0AEB1E5E60B48848633E176D63002BC">
    <w:name w:val="B0AEB1E5E60B48848633E176D63002BC"/>
  </w:style>
  <w:style w:type="paragraph" w:customStyle="1" w:styleId="A4B432C0594B4D11B67CAD953DF36D5A">
    <w:name w:val="A4B432C0594B4D11B67CAD953DF36D5A"/>
  </w:style>
  <w:style w:type="paragraph" w:customStyle="1" w:styleId="5D46EF4B3A9543F7AA03C4423C938875">
    <w:name w:val="5D46EF4B3A9543F7AA03C4423C938875"/>
  </w:style>
  <w:style w:type="paragraph" w:customStyle="1" w:styleId="DE41ABDDC57E44A8967E24295CB92E42">
    <w:name w:val="DE41ABDDC57E44A8967E24295CB92E42"/>
  </w:style>
  <w:style w:type="paragraph" w:customStyle="1" w:styleId="9842E6A535814C61A5A07C841B4F3D7E">
    <w:name w:val="9842E6A535814C61A5A07C841B4F3D7E"/>
  </w:style>
  <w:style w:type="paragraph" w:customStyle="1" w:styleId="F0887D45D1484EBBA3BE6C81B5170574">
    <w:name w:val="F0887D45D1484EBBA3BE6C81B5170574"/>
  </w:style>
  <w:style w:type="paragraph" w:customStyle="1" w:styleId="429B8A37880941788E188C040C4FCCC5">
    <w:name w:val="429B8A37880941788E188C040C4FCCC5"/>
  </w:style>
  <w:style w:type="paragraph" w:customStyle="1" w:styleId="16333E55FF6D45DA9A21A52666B77A56">
    <w:name w:val="16333E55FF6D45DA9A21A52666B77A56"/>
  </w:style>
  <w:style w:type="paragraph" w:customStyle="1" w:styleId="8CDFB94D6E304404973C427AFE09BC12">
    <w:name w:val="8CDFB94D6E304404973C427AFE09BC12"/>
  </w:style>
  <w:style w:type="paragraph" w:customStyle="1" w:styleId="C94FDBB7C5644203A60FADBEC50836F4">
    <w:name w:val="C94FDBB7C5644203A60FADBEC50836F4"/>
  </w:style>
  <w:style w:type="paragraph" w:customStyle="1" w:styleId="9570D0A5483F4FDB956E995D8205FB66">
    <w:name w:val="9570D0A5483F4FDB956E995D8205FB66"/>
  </w:style>
  <w:style w:type="paragraph" w:customStyle="1" w:styleId="1E46CCF9184D450EA3E976FF084CA2D1">
    <w:name w:val="1E46CCF9184D450EA3E976FF084CA2D1"/>
  </w:style>
  <w:style w:type="paragraph" w:customStyle="1" w:styleId="997D20A549C04B2A831F9152BF6C3ADD">
    <w:name w:val="997D20A549C04B2A831F9152BF6C3ADD"/>
  </w:style>
  <w:style w:type="paragraph" w:customStyle="1" w:styleId="8C7EACAE2C444FA0A4D40B3400CC5561">
    <w:name w:val="8C7EACAE2C444FA0A4D40B3400CC5561"/>
  </w:style>
  <w:style w:type="paragraph" w:customStyle="1" w:styleId="BB1F646A85B24C46AA620158F84A8FC7">
    <w:name w:val="BB1F646A85B24C46AA620158F84A8FC7"/>
    <w:rsid w:val="004A33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92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2022-02-22T18:27:00Z</dcterms:created>
  <dcterms:modified xsi:type="dcterms:W3CDTF">2022-02-25T16:00:00Z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